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8" w:rsidRDefault="006D3FDD">
      <w:pPr>
        <w:rPr>
          <w:sz w:val="2"/>
        </w:rPr>
      </w:pPr>
      <w:r>
        <w:rPr>
          <w:sz w:val="2"/>
        </w:rPr>
        <w:t>«</w:t>
      </w:r>
    </w:p>
    <w:p w:rsidR="008125AC" w:rsidRDefault="008125AC" w:rsidP="008125AC">
      <w:pPr>
        <w:ind w:left="6237"/>
        <w:rPr>
          <w:sz w:val="20"/>
          <w:szCs w:val="20"/>
        </w:rPr>
      </w:pPr>
      <w:r>
        <w:rPr>
          <w:sz w:val="20"/>
          <w:szCs w:val="20"/>
        </w:rPr>
        <w:t xml:space="preserve">Приложение  1 </w:t>
      </w:r>
    </w:p>
    <w:p w:rsidR="008125AC" w:rsidRDefault="008F3226" w:rsidP="008125AC">
      <w:pPr>
        <w:ind w:left="6237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Pr="00237566">
        <w:rPr>
          <w:sz w:val="20"/>
          <w:szCs w:val="20"/>
        </w:rPr>
        <w:t>П</w:t>
      </w:r>
      <w:r w:rsidR="008125AC">
        <w:rPr>
          <w:sz w:val="20"/>
          <w:szCs w:val="20"/>
        </w:rPr>
        <w:t>остановлению администрации</w:t>
      </w:r>
    </w:p>
    <w:p w:rsidR="008125AC" w:rsidRDefault="008125AC" w:rsidP="008125AC">
      <w:pPr>
        <w:ind w:left="6237"/>
        <w:rPr>
          <w:sz w:val="20"/>
          <w:szCs w:val="20"/>
        </w:rPr>
      </w:pPr>
      <w:r>
        <w:rPr>
          <w:sz w:val="20"/>
          <w:szCs w:val="20"/>
        </w:rPr>
        <w:t xml:space="preserve">Иркутского  районного муниципального </w:t>
      </w:r>
    </w:p>
    <w:p w:rsidR="008125AC" w:rsidRDefault="008125AC" w:rsidP="008125AC">
      <w:pPr>
        <w:ind w:left="6237"/>
        <w:rPr>
          <w:sz w:val="20"/>
          <w:szCs w:val="20"/>
        </w:rPr>
      </w:pPr>
      <w:r>
        <w:rPr>
          <w:sz w:val="20"/>
          <w:szCs w:val="20"/>
        </w:rPr>
        <w:t xml:space="preserve">образования </w:t>
      </w:r>
    </w:p>
    <w:p w:rsidR="008125AC" w:rsidRDefault="008125AC" w:rsidP="008125AC">
      <w:pPr>
        <w:ind w:left="1985" w:right="-40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от «___»_________2020 г      №________</w:t>
      </w:r>
    </w:p>
    <w:p w:rsidR="008125AC" w:rsidRDefault="008125AC" w:rsidP="008125AC">
      <w:pPr>
        <w:ind w:left="1985"/>
        <w:rPr>
          <w:sz w:val="20"/>
          <w:szCs w:val="20"/>
          <w:u w:val="single"/>
        </w:rPr>
      </w:pPr>
    </w:p>
    <w:p w:rsidR="00C826C4" w:rsidRPr="008125AC" w:rsidRDefault="003F529B" w:rsidP="008125AC">
      <w:pPr>
        <w:jc w:val="right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8125AC" w:rsidRPr="00DD378C" w:rsidRDefault="008125AC" w:rsidP="008125AC">
      <w:pPr>
        <w:pStyle w:val="ab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p w:rsidR="003B64C8" w:rsidRDefault="003B64C8"/>
    <w:tbl>
      <w:tblPr>
        <w:tblW w:w="102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715"/>
        <w:gridCol w:w="3685"/>
      </w:tblGrid>
      <w:tr w:rsidR="008125AC" w:rsidRPr="00B953C2" w:rsidTr="00B953C2">
        <w:tc>
          <w:tcPr>
            <w:tcW w:w="1020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125AC" w:rsidRPr="00B953C2" w:rsidRDefault="00B953C2" w:rsidP="00B953C2">
            <w:pPr>
              <w:rPr>
                <w:sz w:val="20"/>
                <w:szCs w:val="20"/>
                <w:u w:val="single"/>
              </w:rPr>
            </w:pPr>
            <w:r w:rsidRPr="00B953C2">
              <w:rPr>
                <w:sz w:val="20"/>
                <w:szCs w:val="20"/>
              </w:rPr>
              <w:t>Площадь испрашиваемого публичного сервитута  на части земельного участка 38:06:000000:3836 - 109 кв. м</w:t>
            </w:r>
          </w:p>
        </w:tc>
      </w:tr>
      <w:tr w:rsidR="008125AC" w:rsidRPr="00B953C2" w:rsidTr="00B953C2">
        <w:tc>
          <w:tcPr>
            <w:tcW w:w="2800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  <w:lang w:val="en-US"/>
              </w:rPr>
            </w:pPr>
            <w:r w:rsidRPr="00B953C2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B953C2">
              <w:rPr>
                <w:sz w:val="20"/>
                <w:szCs w:val="20"/>
              </w:rPr>
              <w:t>м</w:t>
            </w:r>
            <w:proofErr w:type="gramEnd"/>
          </w:p>
        </w:tc>
      </w:tr>
      <w:tr w:rsidR="008125AC" w:rsidRPr="00B953C2" w:rsidTr="00B953C2">
        <w:tc>
          <w:tcPr>
            <w:tcW w:w="28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rPr>
                <w:sz w:val="20"/>
                <w:szCs w:val="20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  <w:lang w:val="en-US"/>
              </w:rPr>
            </w:pPr>
            <w:r w:rsidRPr="00B953C2">
              <w:rPr>
                <w:sz w:val="20"/>
                <w:szCs w:val="20"/>
                <w:lang w:val="en-US"/>
              </w:rPr>
              <w:t>Y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</w:t>
            </w:r>
            <w:proofErr w:type="gramStart"/>
            <w:r w:rsidRPr="00B953C2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457504.11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3327017.04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</w:t>
            </w:r>
            <w:proofErr w:type="gramStart"/>
            <w:r w:rsidRPr="00B953C2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457504.17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3327018.04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457503.17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3327018.09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</w:t>
            </w:r>
            <w:proofErr w:type="gramStart"/>
            <w:r w:rsidRPr="00B953C2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457503.11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3327017.10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</w:t>
            </w:r>
            <w:proofErr w:type="gramStart"/>
            <w:r w:rsidRPr="00B953C2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457504.11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3327017.04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457986.21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3326993.06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</w:t>
            </w:r>
            <w:proofErr w:type="gramStart"/>
            <w:r w:rsidRPr="00B953C2">
              <w:rPr>
                <w:sz w:val="20"/>
                <w:szCs w:val="20"/>
              </w:rPr>
              <w:t>6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457986.26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3326994.06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</w:t>
            </w:r>
            <w:proofErr w:type="gramStart"/>
            <w:r w:rsidRPr="00B953C2">
              <w:rPr>
                <w:sz w:val="20"/>
                <w:szCs w:val="20"/>
              </w:rPr>
              <w:t>7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457985.26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3326994.11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457985.21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3326993.11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457986.21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3326993.06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</w:t>
            </w:r>
            <w:proofErr w:type="gramStart"/>
            <w:r w:rsidRPr="00B953C2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458031.48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3326990.76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458031.54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3326991.76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458030.54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3326991.82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458030.48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3326990.82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</w:t>
            </w:r>
            <w:proofErr w:type="gramStart"/>
            <w:r w:rsidRPr="00B953C2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458031.48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3326990.76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457744.10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3327005.16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457744.15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3327006.16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457743.15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3327006.21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457743.10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3327005.22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457744.10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3327005.16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457553.87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3327014.00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457553.93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3327015.00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457552.93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3327015.06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457552.88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3327014.06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457553.87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3327014.00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457839.02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3327000.17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457839.07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3327001.17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457838.07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3327001.22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457838.02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3327000.22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457839.02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3327000.17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458126.12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3326985.54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458126.17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3326986.54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458125.17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3326986.58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458125.12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3326985.59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458126.12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3326985.54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458078.44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3326987.86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458078.50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3326988.85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458077.50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3326988.91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458077.45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3326987.91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458078.44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3326987.86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456642.04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3327004.18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456641.88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3327005.17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456640.89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3327005.01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456641.05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3327004.03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456642.04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3327004.18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456684.94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3327010.86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456684.79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3327011.85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456683.80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3327011.70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456683.95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3327010.71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456684.94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3327010.86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456732.18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3327018.31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456732.03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3327019.30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456731.04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3327019.15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456731.19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3327018.16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456732.18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3327018.31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456870.65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3327039.74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456870.49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3327040.73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456869.51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3327040.57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456869.66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3327039.58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456870.65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3327039.74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456951.55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3327044.61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456951.59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3327045.61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456950.59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3327045.66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456950.55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3327044.66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н49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456951.55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3327044.61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456998.92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3327042.53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456998.97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3327043.53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456997.97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3327043.58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456997.92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3327042.58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456998.92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3327042.53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457050.09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3327040.08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457050.14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3327041.08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457049.14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3327041.13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457049.10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3327040.13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н57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457050.09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3327040.08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457093.10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3327038.05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457093.14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3327039.05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457092.15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3327039.10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457092.10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3327038.10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457093.10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3327038.05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457138.53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3327035.80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457138.58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3327036.80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457137.58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3327036.85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457137.53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3327035.85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457138.53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3327035.80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457182.78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3327033.57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457182.84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3327034.57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457181.84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3327034.62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457181.79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3327033.63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н69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457182.78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3327033.57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457221.04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3327031.54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457221.09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3327032.54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lastRenderedPageBreak/>
              <w:t>н75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457220.09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3327032.59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457220.04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3327031.60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457221.04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3327031.54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457271.75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3327028.89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457271.80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3327029.88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457270.80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3327029.93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457270.75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3327028.94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н77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457271.75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3327028.89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457320.63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3327026.54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457320.68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3327027.54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457319.68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3327027.59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457319.63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3327026.59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457320.63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3327026.54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457366.20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3327024.03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457366.25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3327025.03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457365.25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3327025.08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457365.20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3327024.09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457366.20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3327024.03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457405.32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3327021.94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457405.37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3327022.94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457404.37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3327022.99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457404.32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3327021.99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н89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457405.32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3327021.94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457457.54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3327019.43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457457.59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3327020.43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457456.59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3327020.48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457456.54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3327019.48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457457.54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3327019.43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457601.40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3327012.02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457601.44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3327013.02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457600.44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3327013.06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457600.40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3327012.07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н97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457601.40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3327012.02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457648.51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3327009.75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457648.56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3327010.75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457647.56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3327010.80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457647.51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3327009.80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457648.51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3327009.75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457696.75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3327007.53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457696.80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3327008.53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457695.80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3327008.58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457695.75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3327007.58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457696.75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3327007.53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457790.84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3327002.62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457790.90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3327003.61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457789.90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3327003.67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457789.85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3327002.67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н109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457790.84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3327002.62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457890.39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3326997.82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457890.44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3326998.82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457889.44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3326998.87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457889.39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3326997.87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457890.39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3326997.82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457937.51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3326995.46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457937.56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3326996.46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457936.56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3326996.51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457936.51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3326995.51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457937.51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3326995.46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458170.92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3326983.43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458170.64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3326989.11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458169.64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3326989.06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458169.92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3326983.38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458170.92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3326983.43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456917.12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3327045.96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456917.19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3327046.96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456911.39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3327047.35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456911.14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3327041.73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456912.14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3327041.69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456912.34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3327046.30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456917.12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3327045.96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455678.59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3326859.10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455678.45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3326860.09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455677.46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3326859.94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455677.60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3326858.95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455678.59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3326859.10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455153.64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3326774.16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455153.48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3326775.15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455152.49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3326774.98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455152.66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3326774.00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455153.64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3326774.16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455201.16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3326782.05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455200.99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3326783.04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455200.00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3326782.87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455200.17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3326781.89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н139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455201.16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3326782.05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455289.21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3326800.31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455289.00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3326801.29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455288.02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3326801.08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455288.23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3326800.10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455289.21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3326800.31</w:t>
            </w:r>
          </w:p>
        </w:tc>
      </w:tr>
      <w:tr w:rsidR="008125AC" w:rsidRPr="00B953C2" w:rsidTr="00B953C2">
        <w:trPr>
          <w:trHeight w:val="204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455289.67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3326797.11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455289.50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3326798.10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455288.51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3326797.93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455288.68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3326796.94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н147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455289.67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3326797.11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455290.29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3326793.52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455290.17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3326794.51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455289.18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3326794.38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455289.30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3326793.39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455290.29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3326793.52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455415.26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3326822.32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455415.11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3326823.31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455414.12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3326823.17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455414.27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3326822.18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455415.26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3326822.32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lastRenderedPageBreak/>
              <w:t>н159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455416.47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3326818.87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455416.29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3326819.85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455415.31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3326819.68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455415.48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3326818.70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н159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455416.47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3326818.87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455417.09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3326815.99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455416.90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3326816.97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455415.92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3326816.77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455416.11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3326815.79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455417.09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3326815.99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455728.76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3326867.01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455728.61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3326868.00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455727.62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3326867.85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455727.77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3326866.86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н167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455728.76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3326867.01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455255.83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3326791.27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455255.67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3326792.26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455249.18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3326791.22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455249.34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3326790.23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455255.83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3326791.27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452162.35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3326529.81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452162.37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3326530.81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452161.37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3326530.84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452161.35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3326529.84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452162.35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3326529.81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452212.56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3326528.07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452212.58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3326529.07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452211.58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3326529.09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452211.56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3326528.09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н179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452212.56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3326528.07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451836.31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3326537.99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451836.34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3326538.99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451835.34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3326539.02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451835.31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3326538.02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451836.31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3326537.99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451892.83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3326536.36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451892.86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3326537.36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451891.86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3326537.39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451891.83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3326536.39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н187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451892.83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3326536.36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451948.31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3326534.55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451948.33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3326535.55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451947.33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3326535.58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451947.31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3326534.58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451948.31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3326534.55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452002.87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3326533.16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452002.90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3326534.16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452001.90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3326534.19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452001.87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3326533.19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452002.87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3326533.16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452107.84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3326530.72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452107.86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3326531.72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452106.86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3326531.73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lastRenderedPageBreak/>
              <w:t>н202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452106.84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3326530.73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н199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452107.84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3326530.72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452266.16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3326528.10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452266.17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3326529.10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452265.17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3326529.11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452265.16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3326528.11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452266.16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3326528.10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452309.58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3326527.61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452309.59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3326528.61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452308.59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3326528.63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452308.58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3326527.63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н207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452309.58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3326527.61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452357.80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3326526.94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452357.81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3326527.94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452356.81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3326527.95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452356.80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3326526.95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452357.80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3326526.94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453429.92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3326601.20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453429.84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3326602.20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453428.84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3326602.12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453428.92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3326601.12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453429.92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3326601.20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453476.34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3326604.82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453476.26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3326605.82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453475.27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3326605.74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453475.35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3326604.74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н219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453476.34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3326604.82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453523.49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3326608.82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453523.41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3326609.81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453522.41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3326609.73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453522.49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3326608.74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453523.49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3326608.82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453571.13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3326612.45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453571.05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3326613.45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453570.05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3326613.37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453570.13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3326612.37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н227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453571.13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3326612.45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453619.47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3326616.34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453619.39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3326617.33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453618.39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3326617.26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453618.47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3326616.26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453619.47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3326616.34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453716.90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3326624.61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453716.81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3326625.61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453715.81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3326625.51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453715.90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3326624.52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453716.90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3326624.61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453764.92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3326628.86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453764.83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3326629.86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453763.84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3326629.77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453763.93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3326628.77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н239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453764.92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3326628.86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lastRenderedPageBreak/>
              <w:t>н243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453808.74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3326632.87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453808.65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3326633.87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453807.65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3326633.78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453807.74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3326632.78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453808.74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3326632.87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453857.22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3326637.28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453857.13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3326638.27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453856.14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3326638.18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453856.23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3326637.19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н247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453857.22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3326637.28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453953.09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3326649.04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453952.97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3326650.03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453951.97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3326649.91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453952.10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3326648.92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453953.09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3326649.04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453953.69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3326646.02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453953.59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3326647.01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453952.60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3326646.92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453952.69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3326645.93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453953.69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3326646.02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453954.05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3326643.23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453953.98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3326644.22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453952.98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3326644.16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453953.05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3326643.16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н259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453954.05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3326643.23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453910.62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3326642.08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453910.54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3326643.08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453905.37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3326642.64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453905.46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3326641.65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453910.62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3326642.08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453670.92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3326620.26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453670.75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3326626.59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453669.75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3326626.56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453669.92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3326620.24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н267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453670.92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3326620.26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452055.30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3326531.47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452055.71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3326537.52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452054.71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3326537.58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452054.30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3326531.54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452055.30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3326531.47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449825.60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3326547.80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449825.63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3326548.80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449824.63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3326548.83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449824.60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3326547.83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449825.60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3326547.80</w:t>
            </w:r>
          </w:p>
        </w:tc>
      </w:tr>
      <w:tr w:rsidR="008125AC" w:rsidRPr="00B953C2" w:rsidTr="00B953C2">
        <w:trPr>
          <w:trHeight w:val="164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449574.88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3326555.01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449574.91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3326556.01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449573.91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3326556.03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449573.88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3326555.03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н279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449574.88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3326555.01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449678.18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3326552.11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449678.21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3326553.11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449677.21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3326553.14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lastRenderedPageBreak/>
              <w:t>н286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449677.18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3326552.14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449678.18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3326552.11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449523.80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3326556.36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449523.83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3326557.36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449522.83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3326557.39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449522.80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3326556.39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н287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449523.80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3326556.36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449626.18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3326553.76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449626.21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3326554.76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449625.21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3326554.79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449625.18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3326553.79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449626.18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3326553.76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449726.11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3326550.66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449726.14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3326551.66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449725.14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3326551.69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449725.11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3326550.69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449726.11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3326550.66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B95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–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449778.12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3326549.36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н300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449778.15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3326550.36</w:t>
            </w:r>
          </w:p>
        </w:tc>
      </w:tr>
      <w:tr w:rsidR="008125AC" w:rsidRPr="00B953C2" w:rsidTr="00B953C2"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н301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449777.15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3326550.39</w:t>
            </w:r>
          </w:p>
        </w:tc>
      </w:tr>
      <w:tr w:rsidR="008125AC" w:rsidRPr="00B953C2" w:rsidTr="00B953C2">
        <w:trPr>
          <w:trHeight w:val="210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3C2" w:rsidRPr="00B953C2" w:rsidRDefault="008125AC" w:rsidP="00B953C2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н302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449777.12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125AC" w:rsidRPr="00B953C2" w:rsidRDefault="008125AC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3326549.39</w:t>
            </w:r>
          </w:p>
        </w:tc>
      </w:tr>
      <w:tr w:rsidR="00B953C2" w:rsidRPr="00B953C2" w:rsidTr="00B953C2">
        <w:trPr>
          <w:trHeight w:val="240"/>
        </w:trPr>
        <w:tc>
          <w:tcPr>
            <w:tcW w:w="2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3C2" w:rsidRPr="00B953C2" w:rsidRDefault="00B953C2" w:rsidP="00B953C2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н299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3C2" w:rsidRPr="00B953C2" w:rsidRDefault="00B953C2" w:rsidP="00B953C2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449778.12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953C2" w:rsidRPr="00B953C2" w:rsidRDefault="00B953C2" w:rsidP="00B953C2">
            <w:pPr>
              <w:jc w:val="center"/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3326549.36</w:t>
            </w:r>
          </w:p>
        </w:tc>
      </w:tr>
      <w:tr w:rsidR="00B953C2" w:rsidRPr="00B953C2" w:rsidTr="00B953C2">
        <w:trPr>
          <w:trHeight w:val="270"/>
        </w:trPr>
        <w:tc>
          <w:tcPr>
            <w:tcW w:w="10200" w:type="dxa"/>
            <w:gridSpan w:val="3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B953C2" w:rsidRPr="00B953C2" w:rsidRDefault="00B953C2" w:rsidP="00B953C2">
            <w:pPr>
              <w:rPr>
                <w:sz w:val="20"/>
                <w:szCs w:val="20"/>
              </w:rPr>
            </w:pPr>
            <w:r w:rsidRPr="00B953C2">
              <w:rPr>
                <w:sz w:val="20"/>
                <w:szCs w:val="20"/>
              </w:rPr>
              <w:t>Система координат МСК-38, зона 3</w:t>
            </w:r>
          </w:p>
        </w:tc>
      </w:tr>
    </w:tbl>
    <w:p w:rsidR="008125AC" w:rsidRDefault="008125AC"/>
    <w:p w:rsidR="000D3E46" w:rsidRDefault="000D3E46" w:rsidP="000D3E46">
      <w:pPr>
        <w:jc w:val="center"/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505"/>
      </w:tblGrid>
      <w:tr w:rsidR="000D3E46" w:rsidRPr="00E35E9C" w:rsidTr="000D3E46">
        <w:trPr>
          <w:trHeight w:val="422"/>
        </w:trPr>
        <w:tc>
          <w:tcPr>
            <w:tcW w:w="1843" w:type="dxa"/>
            <w:shd w:val="clear" w:color="auto" w:fill="auto"/>
            <w:vAlign w:val="center"/>
          </w:tcPr>
          <w:p w:rsidR="000D3E46" w:rsidRPr="001D4547" w:rsidRDefault="000D3E46" w:rsidP="008F3226">
            <w:pPr>
              <w:tabs>
                <w:tab w:val="left" w:pos="16860"/>
              </w:tabs>
              <w:jc w:val="center"/>
            </w:pPr>
            <w:r w:rsidRPr="001D4547">
              <w:t xml:space="preserve">Площадь, </w:t>
            </w:r>
            <w:proofErr w:type="spellStart"/>
            <w:r w:rsidRPr="001D4547">
              <w:t>кв.м</w:t>
            </w:r>
            <w:proofErr w:type="spellEnd"/>
            <w:r w:rsidRPr="001D4547"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0D3E46" w:rsidRPr="001D4547" w:rsidRDefault="000D3E46" w:rsidP="008F3226">
            <w:pPr>
              <w:tabs>
                <w:tab w:val="left" w:pos="16860"/>
              </w:tabs>
              <w:jc w:val="center"/>
            </w:pPr>
            <w:r w:rsidRPr="001D4547">
              <w:t>Цель установления публичного сервитута</w:t>
            </w:r>
          </w:p>
        </w:tc>
      </w:tr>
      <w:tr w:rsidR="000D3E46" w:rsidRPr="00B44264" w:rsidTr="000D3E46">
        <w:trPr>
          <w:trHeight w:val="1682"/>
        </w:trPr>
        <w:tc>
          <w:tcPr>
            <w:tcW w:w="1843" w:type="dxa"/>
            <w:shd w:val="clear" w:color="auto" w:fill="auto"/>
            <w:vAlign w:val="center"/>
          </w:tcPr>
          <w:p w:rsidR="000D3E46" w:rsidRPr="00E35E9C" w:rsidRDefault="000D3E46" w:rsidP="008F3226">
            <w:pPr>
              <w:tabs>
                <w:tab w:val="left" w:pos="16860"/>
              </w:tabs>
              <w:jc w:val="center"/>
            </w:pPr>
            <w:r>
              <w:t>109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0D3E46" w:rsidRPr="008F3226" w:rsidRDefault="000D3E46" w:rsidP="008F3226">
            <w:pPr>
              <w:tabs>
                <w:tab w:val="left" w:pos="16860"/>
              </w:tabs>
              <w:jc w:val="center"/>
            </w:pPr>
            <w:r w:rsidRPr="00805812">
              <w:t xml:space="preserve">Для </w:t>
            </w:r>
            <w:r>
              <w:t>эксплуатации</w:t>
            </w:r>
            <w:r w:rsidRPr="00805812">
              <w:t xml:space="preserve"> линейного объекта </w:t>
            </w:r>
            <w:r>
              <w:t xml:space="preserve"> </w:t>
            </w:r>
            <w:r w:rsidR="006D3FDD">
              <w:t>«</w:t>
            </w:r>
            <w:r w:rsidRPr="000D3E46">
              <w:t xml:space="preserve">ВЛ-10кВ </w:t>
            </w:r>
            <w:proofErr w:type="spellStart"/>
            <w:r w:rsidRPr="000D3E46">
              <w:t>Горохово</w:t>
            </w:r>
            <w:proofErr w:type="spellEnd"/>
            <w:r w:rsidRPr="000D3E46">
              <w:t xml:space="preserve">-Верхний Кет от ПС 35/10кВ </w:t>
            </w:r>
            <w:proofErr w:type="spellStart"/>
            <w:r w:rsidRPr="000D3E46">
              <w:t>Горохово</w:t>
            </w:r>
            <w:proofErr w:type="spellEnd"/>
            <w:r w:rsidRPr="000D3E46">
              <w:t xml:space="preserve"> до опоры 403 с. </w:t>
            </w:r>
            <w:proofErr w:type="gramStart"/>
            <w:r w:rsidRPr="000D3E46">
              <w:t>Верхний</w:t>
            </w:r>
            <w:proofErr w:type="gramEnd"/>
            <w:r w:rsidRPr="000D3E46">
              <w:t xml:space="preserve"> Кет</w:t>
            </w:r>
            <w:r w:rsidR="006D3FDD">
              <w:t>»</w:t>
            </w:r>
          </w:p>
        </w:tc>
      </w:tr>
    </w:tbl>
    <w:p w:rsidR="003B64C8" w:rsidRDefault="003B64C8"/>
    <w:p w:rsidR="005720FF" w:rsidRDefault="003B64C8" w:rsidP="000D3E46">
      <w:r>
        <w:br w:type="page"/>
      </w:r>
    </w:p>
    <w:p w:rsidR="008A19AA" w:rsidRDefault="008A19AA" w:rsidP="002E69BF">
      <w:pPr>
        <w:rPr>
          <w:noProof/>
          <w:sz w:val="8"/>
          <w:szCs w:val="8"/>
        </w:rPr>
      </w:pPr>
    </w:p>
    <w:tbl>
      <w:tblPr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98"/>
      </w:tblGrid>
      <w:tr w:rsidR="008A19AA" w:rsidRPr="005B4876" w:rsidTr="008125AC">
        <w:trPr>
          <w:trHeight w:val="6690"/>
        </w:trPr>
        <w:tc>
          <w:tcPr>
            <w:tcW w:w="10598" w:type="dxa"/>
            <w:vAlign w:val="bottom"/>
          </w:tcPr>
          <w:p w:rsidR="001E3EBA" w:rsidRDefault="00237566" w:rsidP="00380A3F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3021965</wp:posOffset>
                      </wp:positionH>
                      <wp:positionV relativeFrom="paragraph">
                        <wp:posOffset>1797685</wp:posOffset>
                      </wp:positionV>
                      <wp:extent cx="245745" cy="240665"/>
                      <wp:effectExtent l="12065" t="16510" r="18415" b="9525"/>
                      <wp:wrapNone/>
                      <wp:docPr id="4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 w:rsidP="006F673B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3" o:spid="_x0000_s1026" style="position:absolute;margin-left:237.95pt;margin-top:141.55pt;width:19.35pt;height:18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" filled="f" strokeweight="1.5pt">
                      <v:textbox>
                        <w:txbxContent>
                          <w:p w:rsidR="008F3226" w:rsidRPr="006F673B" w:rsidRDefault="008F3226" w:rsidP="006F673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7907020</wp:posOffset>
                      </wp:positionV>
                      <wp:extent cx="245745" cy="240665"/>
                      <wp:effectExtent l="12065" t="10795" r="18415" b="15240"/>
                      <wp:wrapNone/>
                      <wp:docPr id="42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 w:rsidP="00815110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0" o:spid="_x0000_s1027" style="position:absolute;margin-left:203.45pt;margin-top:622.6pt;width:19.35pt;height:18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" filled="f" strokeweight="1.5pt">
                      <v:textbox>
                        <w:txbxContent>
                          <w:p w:rsidR="008F3226" w:rsidRPr="006F673B" w:rsidRDefault="008F3226" w:rsidP="0081511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2513330</wp:posOffset>
                      </wp:positionH>
                      <wp:positionV relativeFrom="paragraph">
                        <wp:posOffset>5744845</wp:posOffset>
                      </wp:positionV>
                      <wp:extent cx="245745" cy="240665"/>
                      <wp:effectExtent l="17780" t="10795" r="12700" b="15240"/>
                      <wp:wrapNone/>
                      <wp:docPr id="4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 w:rsidP="00815110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1" o:spid="_x0000_s1028" style="position:absolute;margin-left:197.9pt;margin-top:452.35pt;width:19.35pt;height:18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" filled="f" strokeweight="1.5pt">
                      <v:textbox>
                        <w:txbxContent>
                          <w:p w:rsidR="008F3226" w:rsidRPr="006F673B" w:rsidRDefault="008F3226" w:rsidP="00815110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5748020</wp:posOffset>
                      </wp:positionV>
                      <wp:extent cx="993775" cy="1002665"/>
                      <wp:effectExtent l="10160" t="13970" r="15240" b="12065"/>
                      <wp:wrapNone/>
                      <wp:docPr id="40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1002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2" o:spid="_x0000_s1026" style="position:absolute;margin-left:198.05pt;margin-top:452.6pt;width:78.25pt;height:78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" filled="f" fillcolor="black [3213]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7910195</wp:posOffset>
                      </wp:positionV>
                      <wp:extent cx="993775" cy="1002665"/>
                      <wp:effectExtent l="13970" t="13970" r="11430" b="12065"/>
                      <wp:wrapNone/>
                      <wp:docPr id="39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1002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3" o:spid="_x0000_s1026" style="position:absolute;margin-left:203.6pt;margin-top:622.85pt;width:78.25pt;height:78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" filled="f" fillcolor="black [3213]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4118610</wp:posOffset>
                      </wp:positionV>
                      <wp:extent cx="245745" cy="240665"/>
                      <wp:effectExtent l="13970" t="13335" r="16510" b="12700"/>
                      <wp:wrapNone/>
                      <wp:docPr id="38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 w:rsidP="006F673B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6" o:spid="_x0000_s1029" style="position:absolute;margin-left:211.1pt;margin-top:324.3pt;width:19.35pt;height:18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" filled="f" strokeweight="1.5pt">
                      <v:textbox>
                        <w:txbxContent>
                          <w:p w:rsidR="008F3226" w:rsidRPr="006F673B" w:rsidRDefault="008F3226" w:rsidP="006F673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2682875</wp:posOffset>
                      </wp:positionH>
                      <wp:positionV relativeFrom="paragraph">
                        <wp:posOffset>4121785</wp:posOffset>
                      </wp:positionV>
                      <wp:extent cx="993775" cy="1002665"/>
                      <wp:effectExtent l="15875" t="16510" r="9525" b="9525"/>
                      <wp:wrapNone/>
                      <wp:docPr id="37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1002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026" style="position:absolute;margin-left:211.25pt;margin-top:324.55pt;width:78.25pt;height:7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" filled="f" fillcolor="black [3213]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2651760</wp:posOffset>
                      </wp:positionV>
                      <wp:extent cx="245745" cy="240665"/>
                      <wp:effectExtent l="15875" t="13335" r="14605" b="12700"/>
                      <wp:wrapNone/>
                      <wp:docPr id="36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 w:rsidP="006F673B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5" o:spid="_x0000_s1030" style="position:absolute;margin-left:203.75pt;margin-top:208.8pt;width:19.35pt;height:18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" filled="f" strokeweight="1.5pt">
                      <v:textbox>
                        <w:txbxContent>
                          <w:p w:rsidR="008F3226" w:rsidRPr="006F673B" w:rsidRDefault="008F3226" w:rsidP="006F673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2589530</wp:posOffset>
                      </wp:positionH>
                      <wp:positionV relativeFrom="paragraph">
                        <wp:posOffset>2654935</wp:posOffset>
                      </wp:positionV>
                      <wp:extent cx="993775" cy="1002665"/>
                      <wp:effectExtent l="17780" t="16510" r="17145" b="9525"/>
                      <wp:wrapNone/>
                      <wp:docPr id="35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1002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26" style="position:absolute;margin-left:203.9pt;margin-top:209.05pt;width:78.25pt;height:78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" filled="f" fillcolor="black [3213]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3990975</wp:posOffset>
                      </wp:positionH>
                      <wp:positionV relativeFrom="paragraph">
                        <wp:posOffset>1975485</wp:posOffset>
                      </wp:positionV>
                      <wp:extent cx="245745" cy="240665"/>
                      <wp:effectExtent l="9525" t="13335" r="11430" b="12700"/>
                      <wp:wrapNone/>
                      <wp:docPr id="3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 w:rsidP="006F673B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4" o:spid="_x0000_s1031" style="position:absolute;margin-left:314.25pt;margin-top:155.55pt;width:19.35pt;height:18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" filled="f" strokeweight="1.5pt">
                      <v:textbox>
                        <w:txbxContent>
                          <w:p w:rsidR="008F3226" w:rsidRPr="006F673B" w:rsidRDefault="008F3226" w:rsidP="006F673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3244850</wp:posOffset>
                      </wp:positionH>
                      <wp:positionV relativeFrom="paragraph">
                        <wp:posOffset>1978660</wp:posOffset>
                      </wp:positionV>
                      <wp:extent cx="993775" cy="770890"/>
                      <wp:effectExtent l="15875" t="16510" r="9525" b="12700"/>
                      <wp:wrapNone/>
                      <wp:docPr id="33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7708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6" style="position:absolute;margin-left:255.5pt;margin-top:155.8pt;width:78.25pt;height:60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" filled="f" fillcolor="black [3213]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3026410</wp:posOffset>
                      </wp:positionH>
                      <wp:positionV relativeFrom="paragraph">
                        <wp:posOffset>1049655</wp:posOffset>
                      </wp:positionV>
                      <wp:extent cx="993775" cy="1002665"/>
                      <wp:effectExtent l="16510" t="11430" r="18415" b="14605"/>
                      <wp:wrapNone/>
                      <wp:docPr id="32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1002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" o:spid="_x0000_s1026" style="position:absolute;margin-left:238.3pt;margin-top:82.65pt;width:78.25pt;height:78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" filled="f" fillcolor="black [3213]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365760</wp:posOffset>
                      </wp:positionV>
                      <wp:extent cx="245745" cy="240665"/>
                      <wp:effectExtent l="15240" t="13335" r="15240" b="12700"/>
                      <wp:wrapNone/>
                      <wp:docPr id="31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 w:rsidP="006F673B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2" o:spid="_x0000_s1032" style="position:absolute;margin-left:328.95pt;margin-top:28.8pt;width:19.35pt;height:18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GfgQIAABAFAAAOAAAAZHJzL2Uyb0RvYy54bWysVG1v0zAQ/o7Ef7D8vcvL0q6Nlk5T0yKk&#10;ARODH+DaTmPh2MZ2mw7Ef+fstF3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" filled="f" strokeweight="1.5pt">
                      <v:textbox>
                        <w:txbxContent>
                          <w:p w:rsidR="008F3226" w:rsidRPr="006F673B" w:rsidRDefault="008F3226" w:rsidP="006F673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368935</wp:posOffset>
                      </wp:positionV>
                      <wp:extent cx="993775" cy="1002665"/>
                      <wp:effectExtent l="12065" t="16510" r="13335" b="9525"/>
                      <wp:wrapNone/>
                      <wp:docPr id="30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1002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5" o:spid="_x0000_s1026" style="position:absolute;margin-left:270.2pt;margin-top:29.05pt;width:78.25pt;height:78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" filled="f" fillcolor="black [3213]" strokeweight="1.5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-5715</wp:posOffset>
                      </wp:positionV>
                      <wp:extent cx="245745" cy="240665"/>
                      <wp:effectExtent l="17145" t="13335" r="13335" b="12700"/>
                      <wp:wrapNone/>
                      <wp:docPr id="29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F673B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1" o:spid="_x0000_s1033" style="position:absolute;margin-left:307.35pt;margin-top:-.45pt;width:19.35pt;height:18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" filled="f" strokeweight="1.5pt">
                      <v:textbox>
                        <w:txbxContent>
                          <w:p w:rsidR="008F3226" w:rsidRPr="006F673B" w:rsidRDefault="008F322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F673B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3157220</wp:posOffset>
                      </wp:positionH>
                      <wp:positionV relativeFrom="paragraph">
                        <wp:posOffset>-2540</wp:posOffset>
                      </wp:positionV>
                      <wp:extent cx="993775" cy="1002665"/>
                      <wp:effectExtent l="13970" t="16510" r="11430" b="9525"/>
                      <wp:wrapNone/>
                      <wp:docPr id="28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1002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4" o:spid="_x0000_s1026" style="position:absolute;margin-left:248.6pt;margin-top:-.2pt;width:78.25pt;height:78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" filled="f" fillcolor="black [3213]" strokeweight="1.5pt"/>
                  </w:pict>
                </mc:Fallback>
              </mc:AlternateContent>
            </w:r>
            <w:r w:rsidR="000D3E4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13189" cy="8934450"/>
                  <wp:effectExtent l="19050" t="0" r="0" b="0"/>
                  <wp:docPr id="2" name="Рисунок 1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440" cy="893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673B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81915</wp:posOffset>
                  </wp:positionV>
                  <wp:extent cx="304800" cy="914400"/>
                  <wp:effectExtent l="19050" t="0" r="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3081020</wp:posOffset>
                      </wp:positionH>
                      <wp:positionV relativeFrom="paragraph">
                        <wp:posOffset>10393045</wp:posOffset>
                      </wp:positionV>
                      <wp:extent cx="245745" cy="240665"/>
                      <wp:effectExtent l="13970" t="10795" r="16510" b="15240"/>
                      <wp:wrapNone/>
                      <wp:docPr id="2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240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F3226" w:rsidRPr="006F673B" w:rsidRDefault="008F3226" w:rsidP="006F673B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7" o:spid="_x0000_s1034" style="position:absolute;margin-left:242.6pt;margin-top:818.35pt;width:19.35pt;height:18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" filled="f" strokeweight="1.5pt">
                      <v:textbox>
                        <w:txbxContent>
                          <w:p w:rsidR="008F3226" w:rsidRPr="006F673B" w:rsidRDefault="008F3226" w:rsidP="006F673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3082925</wp:posOffset>
                      </wp:positionH>
                      <wp:positionV relativeFrom="paragraph">
                        <wp:posOffset>10397490</wp:posOffset>
                      </wp:positionV>
                      <wp:extent cx="993775" cy="1002665"/>
                      <wp:effectExtent l="15875" t="15240" r="9525" b="10795"/>
                      <wp:wrapNone/>
                      <wp:docPr id="26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775" cy="100266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026" style="position:absolute;margin-left:242.75pt;margin-top:818.7pt;width:78.25pt;height:78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" filled="f" fillcolor="black [3213]" strokeweight="1.5pt"/>
                  </w:pict>
                </mc:Fallback>
              </mc:AlternateContent>
            </w:r>
          </w:p>
          <w:p w:rsidR="000D3E46" w:rsidRDefault="000D3E46" w:rsidP="006F673B">
            <w:pPr>
              <w:jc w:val="center"/>
              <w:rPr>
                <w:b/>
              </w:rPr>
            </w:pPr>
          </w:p>
          <w:p w:rsidR="006F673B" w:rsidRDefault="006F673B" w:rsidP="006F673B">
            <w:pPr>
              <w:jc w:val="center"/>
              <w:rPr>
                <w:b/>
              </w:rPr>
            </w:pPr>
            <w:r w:rsidRPr="00FC0A14">
              <w:rPr>
                <w:b/>
              </w:rPr>
              <w:t xml:space="preserve">Масштаб 1: </w:t>
            </w:r>
            <w:r w:rsidR="000D3E46">
              <w:rPr>
                <w:b/>
              </w:rPr>
              <w:t>5</w:t>
            </w:r>
            <w:r>
              <w:rPr>
                <w:b/>
              </w:rPr>
              <w:t>0 0</w:t>
            </w:r>
            <w:r w:rsidRPr="00FC0A14">
              <w:rPr>
                <w:b/>
              </w:rPr>
              <w:t xml:space="preserve">00 </w:t>
            </w:r>
          </w:p>
          <w:p w:rsidR="001E3EBA" w:rsidRDefault="001E3EBA" w:rsidP="00380A3F">
            <w:pPr>
              <w:rPr>
                <w:b/>
                <w:sz w:val="20"/>
                <w:szCs w:val="20"/>
              </w:rPr>
            </w:pPr>
          </w:p>
          <w:p w:rsidR="001E3EBA" w:rsidRDefault="001E3EBA" w:rsidP="00380A3F">
            <w:pPr>
              <w:rPr>
                <w:b/>
                <w:sz w:val="20"/>
                <w:szCs w:val="20"/>
              </w:rPr>
            </w:pPr>
          </w:p>
          <w:p w:rsidR="001E3EBA" w:rsidRDefault="00237566" w:rsidP="00380A3F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123190</wp:posOffset>
                      </wp:positionV>
                      <wp:extent cx="788670" cy="233045"/>
                      <wp:effectExtent l="7620" t="8890" r="13335" b="5715"/>
                      <wp:wrapNone/>
                      <wp:docPr id="25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8670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226" w:rsidRDefault="008F3226" w:rsidP="000D3E46">
                                  <w:pPr>
                                    <w:jc w:val="center"/>
                                  </w:pPr>
                                  <w:r>
                                    <w:t>Лист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8" o:spid="_x0000_s1035" style="position:absolute;margin-left:13.35pt;margin-top:9.7pt;width:62.1pt;height:18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">
                      <v:textbox>
                        <w:txbxContent>
                          <w:p w:rsidR="008F3226" w:rsidRDefault="008F3226" w:rsidP="000D3E46">
                            <w:pPr>
                              <w:jc w:val="center"/>
                            </w:pPr>
                            <w:r>
                              <w:t>Лист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3E4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592570" cy="8587105"/>
                  <wp:effectExtent l="19050" t="0" r="0" b="0"/>
                  <wp:docPr id="4" name="Рисунок 3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858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380A3F" w:rsidRDefault="000D3E46" w:rsidP="00380A3F">
            <w:pPr>
              <w:jc w:val="center"/>
              <w:rPr>
                <w:b/>
              </w:rPr>
            </w:pPr>
            <w:r>
              <w:rPr>
                <w:b/>
              </w:rPr>
              <w:t>Масштаб 1: 3</w:t>
            </w:r>
            <w:r w:rsidR="00380A3F">
              <w:rPr>
                <w:b/>
              </w:rPr>
              <w:t> </w:t>
            </w:r>
            <w:r w:rsidR="00380A3F" w:rsidRPr="00FC0A14">
              <w:rPr>
                <w:b/>
              </w:rPr>
              <w:t xml:space="preserve">500 </w:t>
            </w:r>
          </w:p>
          <w:p w:rsidR="00380A3F" w:rsidRDefault="00380A3F" w:rsidP="00380A3F">
            <w:pPr>
              <w:rPr>
                <w:b/>
                <w:sz w:val="20"/>
                <w:szCs w:val="20"/>
              </w:rPr>
            </w:pPr>
          </w:p>
          <w:p w:rsidR="00380A3F" w:rsidRDefault="00237566" w:rsidP="000D3E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135890</wp:posOffset>
                      </wp:positionV>
                      <wp:extent cx="790575" cy="233045"/>
                      <wp:effectExtent l="5715" t="12065" r="13335" b="12065"/>
                      <wp:wrapNone/>
                      <wp:docPr id="24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226" w:rsidRDefault="008F3226" w:rsidP="009C7C53">
                                  <w:pPr>
                                    <w:jc w:val="center"/>
                                  </w:pPr>
                                  <w:r>
                                    <w:t>Лист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9" o:spid="_x0000_s1036" style="position:absolute;left:0;text-align:left;margin-left:14.7pt;margin-top:10.7pt;width:62.25pt;height:1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l4LAIAAFEEAAAOAAAAZHJzL2Uyb0RvYy54bWysVNuO0zAQfUfiHyy/01y2Yd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">
                      <v:textbox>
                        <w:txbxContent>
                          <w:p w:rsidR="008F3226" w:rsidRDefault="008F3226" w:rsidP="009C7C53">
                            <w:pPr>
                              <w:jc w:val="center"/>
                            </w:pPr>
                            <w:r>
                              <w:t>Лист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3E4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592570" cy="8256905"/>
                  <wp:effectExtent l="19050" t="0" r="0" b="0"/>
                  <wp:docPr id="5" name="Рисунок 4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825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9AA" w:rsidRDefault="008A19AA" w:rsidP="00380A3F">
            <w:pPr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380A3F" w:rsidRDefault="00380A3F" w:rsidP="00380A3F">
            <w:pPr>
              <w:rPr>
                <w:b/>
                <w:sz w:val="20"/>
                <w:szCs w:val="20"/>
              </w:rPr>
            </w:pPr>
          </w:p>
          <w:p w:rsidR="00380A3F" w:rsidRDefault="00380A3F" w:rsidP="00380A3F">
            <w:pPr>
              <w:jc w:val="center"/>
              <w:rPr>
                <w:b/>
              </w:rPr>
            </w:pPr>
            <w:r w:rsidRPr="00FC0A14">
              <w:rPr>
                <w:b/>
              </w:rPr>
              <w:t>Масш</w:t>
            </w:r>
            <w:r w:rsidR="009C7C53">
              <w:rPr>
                <w:b/>
              </w:rPr>
              <w:t>таб 1: 3</w:t>
            </w:r>
            <w:r>
              <w:rPr>
                <w:b/>
              </w:rPr>
              <w:t> </w:t>
            </w:r>
            <w:r w:rsidRPr="00FC0A14">
              <w:rPr>
                <w:b/>
              </w:rPr>
              <w:t xml:space="preserve">500 </w:t>
            </w:r>
          </w:p>
          <w:p w:rsidR="00380A3F" w:rsidRDefault="00380A3F" w:rsidP="00380A3F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8A19AA" w:rsidP="00380A3F">
            <w:pPr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380A3F" w:rsidRDefault="00237566" w:rsidP="00380A3F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79375</wp:posOffset>
                      </wp:positionV>
                      <wp:extent cx="716280" cy="238760"/>
                      <wp:effectExtent l="5715" t="12700" r="11430" b="5715"/>
                      <wp:wrapNone/>
                      <wp:docPr id="23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238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226" w:rsidRDefault="008F3226" w:rsidP="009C7C53">
                                  <w:pPr>
                                    <w:jc w:val="center"/>
                                  </w:pPr>
                                  <w:r>
                                    <w:t>Лист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0" o:spid="_x0000_s1037" style="position:absolute;left:0;text-align:left;margin-left:11.7pt;margin-top:6.25pt;width:56.4pt;height:1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">
                      <v:textbox>
                        <w:txbxContent>
                          <w:p w:rsidR="008F3226" w:rsidRDefault="008F3226" w:rsidP="009C7C53">
                            <w:pPr>
                              <w:jc w:val="center"/>
                            </w:pPr>
                            <w:r>
                              <w:t>Лист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7C53">
              <w:rPr>
                <w:b/>
                <w:noProof/>
              </w:rPr>
              <w:drawing>
                <wp:inline distT="0" distB="0" distL="0" distR="0">
                  <wp:extent cx="6592570" cy="8824595"/>
                  <wp:effectExtent l="19050" t="0" r="0" b="0"/>
                  <wp:docPr id="6" name="Рисунок 5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882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C53" w:rsidRDefault="009C7C53" w:rsidP="00380A3F">
            <w:pPr>
              <w:jc w:val="center"/>
              <w:rPr>
                <w:b/>
              </w:rPr>
            </w:pPr>
          </w:p>
          <w:p w:rsidR="00380A3F" w:rsidRDefault="009C7C53" w:rsidP="00380A3F">
            <w:pPr>
              <w:jc w:val="center"/>
              <w:rPr>
                <w:b/>
              </w:rPr>
            </w:pPr>
            <w:r>
              <w:rPr>
                <w:b/>
              </w:rPr>
              <w:t>Масштаб 1: 3</w:t>
            </w:r>
            <w:r w:rsidR="00380A3F">
              <w:rPr>
                <w:b/>
              </w:rPr>
              <w:t> </w:t>
            </w:r>
            <w:r w:rsidR="00380A3F" w:rsidRPr="00FC0A14">
              <w:rPr>
                <w:b/>
              </w:rPr>
              <w:t xml:space="preserve">500 </w:t>
            </w:r>
          </w:p>
          <w:p w:rsidR="009C7C53" w:rsidRDefault="009C7C53" w:rsidP="00380A3F">
            <w:pPr>
              <w:rPr>
                <w:b/>
                <w:sz w:val="20"/>
                <w:szCs w:val="20"/>
              </w:rPr>
            </w:pPr>
          </w:p>
          <w:p w:rsidR="008A19AA" w:rsidRDefault="00237566" w:rsidP="00435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94615</wp:posOffset>
                      </wp:positionV>
                      <wp:extent cx="715010" cy="252095"/>
                      <wp:effectExtent l="8890" t="8890" r="9525" b="5715"/>
                      <wp:wrapNone/>
                      <wp:docPr id="22" name="Rectangl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01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226" w:rsidRDefault="008F3226" w:rsidP="009C7C53">
                                  <w:pPr>
                                    <w:jc w:val="center"/>
                                  </w:pPr>
                                  <w:r>
                                    <w:t>Лист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1" o:spid="_x0000_s1038" style="position:absolute;left:0;text-align:left;margin-left:8.2pt;margin-top:7.45pt;width:56.3pt;height:19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">
                      <v:textbox>
                        <w:txbxContent>
                          <w:p w:rsidR="008F3226" w:rsidRDefault="008F3226" w:rsidP="009C7C53">
                            <w:pPr>
                              <w:jc w:val="center"/>
                            </w:pPr>
                            <w:r>
                              <w:t>Лист 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7C5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592570" cy="1827530"/>
                  <wp:effectExtent l="19050" t="0" r="0" b="0"/>
                  <wp:docPr id="7" name="Рисунок 6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FC6" w:rsidRDefault="009C7C53" w:rsidP="00435FC6">
            <w:pPr>
              <w:jc w:val="center"/>
              <w:rPr>
                <w:b/>
              </w:rPr>
            </w:pPr>
            <w:r>
              <w:rPr>
                <w:b/>
              </w:rPr>
              <w:t>Масштаб 1: 3</w:t>
            </w:r>
            <w:r w:rsidR="00FD5044">
              <w:rPr>
                <w:b/>
              </w:rPr>
              <w:t> </w:t>
            </w:r>
            <w:r w:rsidR="00435FC6" w:rsidRPr="00FC0A14">
              <w:rPr>
                <w:b/>
              </w:rPr>
              <w:t xml:space="preserve">500 </w:t>
            </w:r>
          </w:p>
          <w:p w:rsidR="009C7C53" w:rsidRDefault="009C7C53" w:rsidP="00435FC6">
            <w:pPr>
              <w:rPr>
                <w:b/>
                <w:sz w:val="20"/>
                <w:szCs w:val="20"/>
              </w:rPr>
            </w:pPr>
          </w:p>
          <w:p w:rsidR="009C7C53" w:rsidRDefault="00237566" w:rsidP="00435FC6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116205</wp:posOffset>
                      </wp:positionV>
                      <wp:extent cx="697230" cy="288290"/>
                      <wp:effectExtent l="11430" t="11430" r="5715" b="5080"/>
                      <wp:wrapNone/>
                      <wp:docPr id="21" name="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226" w:rsidRDefault="008F3226" w:rsidP="009C7C53">
                                  <w:pPr>
                                    <w:jc w:val="center"/>
                                  </w:pPr>
                                  <w:r>
                                    <w:t>Лист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2" o:spid="_x0000_s1039" style="position:absolute;margin-left:9.15pt;margin-top:9.15pt;width:54.9pt;height:22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">
                      <v:textbox>
                        <w:txbxContent>
                          <w:p w:rsidR="008F3226" w:rsidRDefault="008F3226" w:rsidP="009C7C53">
                            <w:pPr>
                              <w:jc w:val="center"/>
                            </w:pPr>
                            <w:r>
                              <w:t>Лист 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7C5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592570" cy="5139690"/>
                  <wp:effectExtent l="19050" t="0" r="0" b="0"/>
                  <wp:docPr id="8" name="Рисунок 7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513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C53" w:rsidRPr="009C7C53" w:rsidRDefault="009C7C53" w:rsidP="009C7C53">
            <w:pPr>
              <w:jc w:val="center"/>
              <w:rPr>
                <w:b/>
              </w:rPr>
            </w:pPr>
            <w:r>
              <w:rPr>
                <w:b/>
              </w:rPr>
              <w:t>Масштаб 1: 3 </w:t>
            </w:r>
            <w:r w:rsidRPr="00FC0A14">
              <w:rPr>
                <w:b/>
              </w:rPr>
              <w:t xml:space="preserve">500 </w:t>
            </w:r>
          </w:p>
          <w:p w:rsidR="00815110" w:rsidRDefault="00237566" w:rsidP="00435FC6"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13335</wp:posOffset>
                      </wp:positionV>
                      <wp:extent cx="348615" cy="231775"/>
                      <wp:effectExtent l="5715" t="13335" r="7620" b="12065"/>
                      <wp:wrapNone/>
                      <wp:docPr id="20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4" o:spid="_x0000_s1026" style="position:absolute;margin-left:26.7pt;margin-top:1.05pt;width:27.45pt;height: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" strokecolor="red"/>
                  </w:pict>
                </mc:Fallback>
              </mc:AlternateContent>
            </w:r>
            <w:r w:rsidR="00435FC6">
              <w:rPr>
                <w:b/>
                <w:sz w:val="20"/>
                <w:szCs w:val="20"/>
              </w:rPr>
              <w:t xml:space="preserve">                         </w:t>
            </w:r>
            <w:proofErr w:type="gramStart"/>
            <w:r w:rsidR="00435FC6">
              <w:rPr>
                <w:b/>
                <w:sz w:val="20"/>
                <w:szCs w:val="20"/>
              </w:rPr>
              <w:t xml:space="preserve">-- </w:t>
            </w:r>
            <w:r w:rsidR="00435FC6" w:rsidRPr="00D8073C">
              <w:t>граница образуемой части  земельного участка</w:t>
            </w:r>
            <w:r w:rsidR="00435FC6">
              <w:t xml:space="preserve"> </w:t>
            </w:r>
            <w:r w:rsidR="00435FC6" w:rsidRPr="00D8073C">
              <w:t xml:space="preserve">(проектные границы публичного </w:t>
            </w:r>
            <w:proofErr w:type="gramEnd"/>
          </w:p>
          <w:p w:rsidR="00815110" w:rsidRDefault="00815110" w:rsidP="00435FC6"/>
          <w:p w:rsidR="00435FC6" w:rsidRDefault="00435FC6" w:rsidP="00435FC6">
            <w:pPr>
              <w:rPr>
                <w:b/>
                <w:sz w:val="20"/>
                <w:szCs w:val="20"/>
              </w:rPr>
            </w:pPr>
            <w:r w:rsidRPr="00D8073C">
              <w:t>сервитута)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435FC6" w:rsidRDefault="00237566" w:rsidP="00435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124460</wp:posOffset>
                      </wp:positionV>
                      <wp:extent cx="348615" cy="231775"/>
                      <wp:effectExtent l="9525" t="10160" r="13335" b="5715"/>
                      <wp:wrapNone/>
                      <wp:docPr id="19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26" style="position:absolute;margin-left:27pt;margin-top:9.8pt;width:27.45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"/>
                  </w:pict>
                </mc:Fallback>
              </mc:AlternateContent>
            </w:r>
          </w:p>
          <w:p w:rsidR="00815110" w:rsidRDefault="00435FC6" w:rsidP="00435FC6">
            <w:r>
              <w:rPr>
                <w:b/>
                <w:sz w:val="20"/>
                <w:szCs w:val="20"/>
              </w:rPr>
              <w:t xml:space="preserve">                         --</w:t>
            </w:r>
            <w:r w:rsidRPr="00FC0A14">
              <w:rPr>
                <w:sz w:val="20"/>
                <w:szCs w:val="20"/>
              </w:rPr>
              <w:t xml:space="preserve"> </w:t>
            </w:r>
            <w:r w:rsidRPr="00FC0A14">
              <w:t xml:space="preserve">линия электропередач «ВЛ-10кВ </w:t>
            </w:r>
            <w:proofErr w:type="spellStart"/>
            <w:r w:rsidRPr="00FC0A14">
              <w:t>Горохово</w:t>
            </w:r>
            <w:proofErr w:type="spellEnd"/>
            <w:r w:rsidRPr="00FC0A14">
              <w:t xml:space="preserve">-Верхний Кет от ПС 35/10кВ </w:t>
            </w:r>
            <w:proofErr w:type="spellStart"/>
            <w:r w:rsidRPr="00FC0A14">
              <w:t>Горохово</w:t>
            </w:r>
            <w:proofErr w:type="spellEnd"/>
            <w:r w:rsidRPr="00FC0A14">
              <w:t xml:space="preserve"> до </w:t>
            </w:r>
          </w:p>
          <w:p w:rsidR="00815110" w:rsidRDefault="00815110" w:rsidP="00435FC6"/>
          <w:p w:rsidR="00435FC6" w:rsidRPr="00FC0A14" w:rsidRDefault="00435FC6" w:rsidP="00435FC6">
            <w:pPr>
              <w:rPr>
                <w:b/>
                <w:sz w:val="20"/>
                <w:szCs w:val="20"/>
              </w:rPr>
            </w:pPr>
            <w:r w:rsidRPr="00FC0A14">
              <w:t xml:space="preserve">опоры 403 с. </w:t>
            </w:r>
            <w:proofErr w:type="gramStart"/>
            <w:r w:rsidRPr="00FC0A14">
              <w:t>Верхний</w:t>
            </w:r>
            <w:proofErr w:type="gramEnd"/>
            <w:r w:rsidRPr="00FC0A14">
              <w:t xml:space="preserve"> Кет»</w:t>
            </w:r>
          </w:p>
          <w:p w:rsidR="00435FC6" w:rsidRDefault="00237566" w:rsidP="00435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116840</wp:posOffset>
                      </wp:positionV>
                      <wp:extent cx="348615" cy="231775"/>
                      <wp:effectExtent l="11430" t="12065" r="11430" b="13335"/>
                      <wp:wrapNone/>
                      <wp:docPr id="18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5" o:spid="_x0000_s1026" style="position:absolute;margin-left:27.15pt;margin-top:9.2pt;width:27.45pt;height:1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" strokecolor="#e36c0a"/>
                  </w:pict>
                </mc:Fallback>
              </mc:AlternateContent>
            </w:r>
          </w:p>
          <w:p w:rsidR="00435FC6" w:rsidRPr="00FC0A14" w:rsidRDefault="00435FC6" w:rsidP="00435FC6">
            <w:pPr>
              <w:ind w:left="-108"/>
              <w:jc w:val="both"/>
              <w:rPr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                          -- </w:t>
            </w:r>
            <w:r w:rsidRPr="00D8073C">
              <w:t xml:space="preserve">граница </w:t>
            </w:r>
            <w:r w:rsidRPr="00D8073C">
              <w:rPr>
                <w:color w:val="000000"/>
              </w:rPr>
              <w:t>земельного участка, внесенного в ЕГРН, в отношении которого испрашивается  сервитут</w:t>
            </w:r>
          </w:p>
          <w:p w:rsidR="00435FC6" w:rsidRDefault="00435FC6" w:rsidP="00435FC6">
            <w:r>
              <w:t xml:space="preserve">         </w:t>
            </w:r>
            <w:r w:rsidR="006F673B">
              <w:t>38:06:000000:3836</w:t>
            </w:r>
            <w:r w:rsidRPr="00FC0A14">
              <w:t xml:space="preserve"> </w:t>
            </w:r>
            <w:r>
              <w:t>– кадастровый номер земельного участка</w:t>
            </w:r>
          </w:p>
          <w:p w:rsidR="00435FC6" w:rsidRPr="00EE3D39" w:rsidRDefault="00237566" w:rsidP="00435FC6"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69850</wp:posOffset>
                      </wp:positionV>
                      <wp:extent cx="45085" cy="48895"/>
                      <wp:effectExtent l="6350" t="12700" r="5715" b="5080"/>
                      <wp:wrapNone/>
                      <wp:docPr id="17" name="Oval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6" o:spid="_x0000_s1026" style="position:absolute;margin-left:23pt;margin-top:5.5pt;width:3.55pt;height: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" fillcolor="black"/>
                  </w:pict>
                </mc:Fallback>
              </mc:AlternateContent>
            </w:r>
            <w:r w:rsidR="009C7C53">
              <w:t xml:space="preserve">  </w:t>
            </w:r>
            <w:r w:rsidR="00435FC6">
              <w:t xml:space="preserve"> </w:t>
            </w:r>
            <w:r w:rsidR="009C7C53">
              <w:t xml:space="preserve">     </w:t>
            </w:r>
            <w:r w:rsidR="00435FC6">
              <w:t xml:space="preserve">    </w:t>
            </w:r>
            <w:r w:rsidR="00435FC6" w:rsidRPr="00EE3D39">
              <w:rPr>
                <w:sz w:val="22"/>
                <w:szCs w:val="22"/>
              </w:rPr>
              <w:t>н</w:t>
            </w:r>
            <w:proofErr w:type="gramStart"/>
            <w:r w:rsidR="00435FC6" w:rsidRPr="00EE3D39">
              <w:rPr>
                <w:sz w:val="22"/>
                <w:szCs w:val="22"/>
              </w:rPr>
              <w:t>1</w:t>
            </w:r>
            <w:proofErr w:type="gramEnd"/>
            <w:r w:rsidR="00435FC6">
              <w:rPr>
                <w:b/>
                <w:sz w:val="20"/>
                <w:szCs w:val="20"/>
              </w:rPr>
              <w:t xml:space="preserve">   --  </w:t>
            </w:r>
            <w:r w:rsidR="00435FC6" w:rsidRPr="00D8073C">
              <w:t>обозначение характерных точек публичного сервитута</w:t>
            </w:r>
          </w:p>
          <w:p w:rsidR="008A19AA" w:rsidRDefault="008A19AA" w:rsidP="00435FC6">
            <w:pPr>
              <w:rPr>
                <w:b/>
                <w:sz w:val="20"/>
                <w:szCs w:val="20"/>
              </w:rPr>
            </w:pPr>
          </w:p>
          <w:p w:rsidR="008A19AA" w:rsidRDefault="008A19AA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8A19AA" w:rsidRDefault="00237566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123190</wp:posOffset>
                      </wp:positionV>
                      <wp:extent cx="704850" cy="252095"/>
                      <wp:effectExtent l="13335" t="8890" r="5715" b="5715"/>
                      <wp:wrapNone/>
                      <wp:docPr id="16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226" w:rsidRDefault="008F3226" w:rsidP="009C7C53">
                                  <w:pPr>
                                    <w:jc w:val="center"/>
                                  </w:pPr>
                                  <w:r>
                                    <w:t>Лист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3" o:spid="_x0000_s1040" style="position:absolute;left:0;text-align:left;margin-left:19.05pt;margin-top:9.7pt;width:55.5pt;height:19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">
                      <v:textbox>
                        <w:txbxContent>
                          <w:p w:rsidR="008F3226" w:rsidRDefault="008F3226" w:rsidP="009C7C53">
                            <w:pPr>
                              <w:jc w:val="center"/>
                            </w:pPr>
                            <w:r>
                              <w:t>Лист 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7C5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464924" cy="8943975"/>
                  <wp:effectExtent l="19050" t="0" r="0" b="0"/>
                  <wp:docPr id="9" name="Рисунок 8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205" cy="894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9AA" w:rsidRDefault="008A19AA" w:rsidP="00435FC6">
            <w:pPr>
              <w:rPr>
                <w:b/>
                <w:sz w:val="20"/>
                <w:szCs w:val="20"/>
              </w:rPr>
            </w:pPr>
          </w:p>
          <w:p w:rsidR="00435FC6" w:rsidRDefault="009C7C53" w:rsidP="00435FC6">
            <w:pPr>
              <w:jc w:val="center"/>
              <w:rPr>
                <w:b/>
              </w:rPr>
            </w:pPr>
            <w:r>
              <w:rPr>
                <w:b/>
              </w:rPr>
              <w:t>Масштаб 1: 3</w:t>
            </w:r>
            <w:r w:rsidR="00435FC6">
              <w:rPr>
                <w:b/>
              </w:rPr>
              <w:t> </w:t>
            </w:r>
            <w:r w:rsidR="00435FC6" w:rsidRPr="00FC0A14">
              <w:rPr>
                <w:b/>
              </w:rPr>
              <w:t xml:space="preserve">500 </w:t>
            </w:r>
          </w:p>
          <w:p w:rsidR="00435FC6" w:rsidRDefault="00435FC6" w:rsidP="00435FC6">
            <w:pPr>
              <w:rPr>
                <w:b/>
                <w:sz w:val="20"/>
                <w:szCs w:val="20"/>
              </w:rPr>
            </w:pPr>
          </w:p>
          <w:p w:rsidR="008A19AA" w:rsidRDefault="00237566" w:rsidP="00435FC6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60325</wp:posOffset>
                      </wp:positionV>
                      <wp:extent cx="685800" cy="270510"/>
                      <wp:effectExtent l="13335" t="12700" r="5715" b="12065"/>
                      <wp:wrapNone/>
                      <wp:docPr id="15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226" w:rsidRDefault="008F3226" w:rsidP="009C7C53">
                                  <w:pPr>
                                    <w:jc w:val="center"/>
                                  </w:pPr>
                                  <w:r>
                                    <w:t>Лист 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4" o:spid="_x0000_s1041" style="position:absolute;margin-left:11.55pt;margin-top:4.75pt;width:54pt;height:2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">
                      <v:textbox>
                        <w:txbxContent>
                          <w:p w:rsidR="008F3226" w:rsidRDefault="008F3226" w:rsidP="009C7C53">
                            <w:pPr>
                              <w:jc w:val="center"/>
                            </w:pPr>
                            <w:r>
                              <w:t>Лист 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7C5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591300" cy="9001125"/>
                  <wp:effectExtent l="19050" t="0" r="0" b="0"/>
                  <wp:docPr id="10" name="Рисунок 9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900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9AA" w:rsidRDefault="008A19AA" w:rsidP="00435FC6">
            <w:pPr>
              <w:rPr>
                <w:b/>
                <w:sz w:val="20"/>
                <w:szCs w:val="20"/>
              </w:rPr>
            </w:pPr>
          </w:p>
          <w:p w:rsidR="00435FC6" w:rsidRDefault="009C7C53" w:rsidP="00435FC6">
            <w:pPr>
              <w:jc w:val="center"/>
              <w:rPr>
                <w:b/>
              </w:rPr>
            </w:pPr>
            <w:r>
              <w:rPr>
                <w:b/>
              </w:rPr>
              <w:t>Масштаб 1: 3</w:t>
            </w:r>
            <w:r w:rsidR="00435FC6">
              <w:rPr>
                <w:b/>
              </w:rPr>
              <w:t> </w:t>
            </w:r>
            <w:r w:rsidR="00435FC6" w:rsidRPr="00FC0A14">
              <w:rPr>
                <w:b/>
              </w:rPr>
              <w:t xml:space="preserve">500 </w:t>
            </w:r>
          </w:p>
          <w:p w:rsidR="00435FC6" w:rsidRDefault="00435FC6" w:rsidP="00435FC6">
            <w:pPr>
              <w:jc w:val="center"/>
              <w:rPr>
                <w:b/>
                <w:sz w:val="20"/>
                <w:szCs w:val="20"/>
              </w:rPr>
            </w:pPr>
          </w:p>
          <w:p w:rsidR="00435FC6" w:rsidRDefault="00237566" w:rsidP="00435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82550</wp:posOffset>
                      </wp:positionV>
                      <wp:extent cx="685800" cy="270510"/>
                      <wp:effectExtent l="12065" t="6350" r="6985" b="8890"/>
                      <wp:wrapNone/>
                      <wp:docPr id="14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226" w:rsidRDefault="008F3226" w:rsidP="009C7C53">
                                  <w:pPr>
                                    <w:jc w:val="center"/>
                                  </w:pPr>
                                  <w:r>
                                    <w:t>Лист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9" o:spid="_x0000_s1042" style="position:absolute;left:0;text-align:left;margin-left:7.7pt;margin-top:6.5pt;width:54pt;height:2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">
                      <v:textbox>
                        <w:txbxContent>
                          <w:p w:rsidR="008F3226" w:rsidRDefault="008F3226" w:rsidP="009C7C53">
                            <w:pPr>
                              <w:jc w:val="center"/>
                            </w:pPr>
                            <w:r>
                              <w:t>Лист 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7C5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592570" cy="5600700"/>
                  <wp:effectExtent l="19050" t="0" r="0" b="0"/>
                  <wp:docPr id="11" name="Рисунок 10" descr="карта с участ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участком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70" cy="560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FC6" w:rsidRDefault="00435FC6" w:rsidP="00435FC6">
            <w:pPr>
              <w:jc w:val="center"/>
              <w:rPr>
                <w:b/>
              </w:rPr>
            </w:pPr>
          </w:p>
          <w:p w:rsidR="00435FC6" w:rsidRDefault="009C7C53" w:rsidP="00435FC6">
            <w:pPr>
              <w:jc w:val="center"/>
              <w:rPr>
                <w:b/>
              </w:rPr>
            </w:pPr>
            <w:r>
              <w:rPr>
                <w:b/>
              </w:rPr>
              <w:t>Масштаб 1: 3</w:t>
            </w:r>
            <w:r w:rsidR="00435FC6">
              <w:rPr>
                <w:b/>
              </w:rPr>
              <w:t> </w:t>
            </w:r>
            <w:r w:rsidR="00435FC6" w:rsidRPr="00FC0A14">
              <w:rPr>
                <w:b/>
              </w:rPr>
              <w:t xml:space="preserve">500 </w:t>
            </w:r>
          </w:p>
          <w:p w:rsidR="00435FC6" w:rsidRDefault="00435FC6" w:rsidP="00435FC6">
            <w:pPr>
              <w:rPr>
                <w:b/>
                <w:sz w:val="20"/>
                <w:szCs w:val="20"/>
              </w:rPr>
            </w:pPr>
          </w:p>
          <w:p w:rsidR="00815110" w:rsidRDefault="00237566" w:rsidP="00435FC6"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13335</wp:posOffset>
                      </wp:positionV>
                      <wp:extent cx="348615" cy="231775"/>
                      <wp:effectExtent l="5715" t="13335" r="7620" b="12065"/>
                      <wp:wrapNone/>
                      <wp:docPr id="13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6" o:spid="_x0000_s1026" style="position:absolute;margin-left:26.7pt;margin-top:1.05pt;width:27.45pt;height:1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" strokecolor="red"/>
                  </w:pict>
                </mc:Fallback>
              </mc:AlternateContent>
            </w:r>
            <w:r w:rsidR="00435FC6">
              <w:rPr>
                <w:b/>
                <w:sz w:val="20"/>
                <w:szCs w:val="20"/>
              </w:rPr>
              <w:t xml:space="preserve">                         </w:t>
            </w:r>
            <w:proofErr w:type="gramStart"/>
            <w:r w:rsidR="00435FC6">
              <w:rPr>
                <w:b/>
                <w:sz w:val="20"/>
                <w:szCs w:val="20"/>
              </w:rPr>
              <w:t xml:space="preserve">-- </w:t>
            </w:r>
            <w:r w:rsidR="00435FC6" w:rsidRPr="00D8073C">
              <w:t>граница образуемой части  земельного участка</w:t>
            </w:r>
            <w:r w:rsidR="00435FC6">
              <w:t xml:space="preserve"> </w:t>
            </w:r>
            <w:r w:rsidR="00435FC6" w:rsidRPr="00D8073C">
              <w:t xml:space="preserve">(проектные границы публичного </w:t>
            </w:r>
            <w:proofErr w:type="gramEnd"/>
          </w:p>
          <w:p w:rsidR="00815110" w:rsidRDefault="00815110" w:rsidP="00435FC6"/>
          <w:p w:rsidR="00435FC6" w:rsidRDefault="00435FC6" w:rsidP="00435FC6">
            <w:pPr>
              <w:rPr>
                <w:b/>
                <w:sz w:val="20"/>
                <w:szCs w:val="20"/>
              </w:rPr>
            </w:pPr>
            <w:r w:rsidRPr="00D8073C">
              <w:t>сервитута)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435FC6" w:rsidRDefault="00237566" w:rsidP="00435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124460</wp:posOffset>
                      </wp:positionV>
                      <wp:extent cx="348615" cy="231775"/>
                      <wp:effectExtent l="9525" t="10160" r="13335" b="5715"/>
                      <wp:wrapNone/>
                      <wp:docPr id="12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9" o:spid="_x0000_s1026" style="position:absolute;margin-left:27pt;margin-top:9.8pt;width:27.45pt;height:1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"/>
                  </w:pict>
                </mc:Fallback>
              </mc:AlternateContent>
            </w:r>
          </w:p>
          <w:p w:rsidR="00815110" w:rsidRDefault="00435FC6" w:rsidP="00435FC6">
            <w:r>
              <w:rPr>
                <w:b/>
                <w:sz w:val="20"/>
                <w:szCs w:val="20"/>
              </w:rPr>
              <w:t xml:space="preserve">                         --</w:t>
            </w:r>
            <w:r w:rsidRPr="00FC0A14">
              <w:rPr>
                <w:sz w:val="20"/>
                <w:szCs w:val="20"/>
              </w:rPr>
              <w:t xml:space="preserve"> </w:t>
            </w:r>
            <w:r w:rsidRPr="00FC0A14">
              <w:t xml:space="preserve">линия электропередач «ВЛ-10кВ </w:t>
            </w:r>
            <w:proofErr w:type="spellStart"/>
            <w:r w:rsidRPr="00FC0A14">
              <w:t>Горохово</w:t>
            </w:r>
            <w:proofErr w:type="spellEnd"/>
            <w:r w:rsidRPr="00FC0A14">
              <w:t xml:space="preserve">-Верхний Кет от ПС 35/10кВ </w:t>
            </w:r>
            <w:proofErr w:type="spellStart"/>
            <w:r w:rsidRPr="00FC0A14">
              <w:t>Горохово</w:t>
            </w:r>
            <w:proofErr w:type="spellEnd"/>
            <w:r w:rsidRPr="00FC0A14">
              <w:t xml:space="preserve"> до </w:t>
            </w:r>
          </w:p>
          <w:p w:rsidR="00815110" w:rsidRDefault="00815110" w:rsidP="00435FC6"/>
          <w:p w:rsidR="00435FC6" w:rsidRPr="00FC0A14" w:rsidRDefault="00435FC6" w:rsidP="00435FC6">
            <w:pPr>
              <w:rPr>
                <w:b/>
                <w:sz w:val="20"/>
                <w:szCs w:val="20"/>
              </w:rPr>
            </w:pPr>
            <w:r w:rsidRPr="00FC0A14">
              <w:t xml:space="preserve">опоры 403 с. </w:t>
            </w:r>
            <w:proofErr w:type="gramStart"/>
            <w:r w:rsidRPr="00FC0A14">
              <w:t>Верхний</w:t>
            </w:r>
            <w:proofErr w:type="gramEnd"/>
            <w:r w:rsidRPr="00FC0A14">
              <w:t xml:space="preserve"> Кет»</w:t>
            </w:r>
          </w:p>
          <w:p w:rsidR="00435FC6" w:rsidRDefault="00237566" w:rsidP="00435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116840</wp:posOffset>
                      </wp:positionV>
                      <wp:extent cx="348615" cy="231775"/>
                      <wp:effectExtent l="11430" t="12065" r="11430" b="13335"/>
                      <wp:wrapNone/>
                      <wp:docPr id="3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7" o:spid="_x0000_s1026" style="position:absolute;margin-left:27.15pt;margin-top:9.2pt;width:27.45pt;height:1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" strokecolor="#e36c0a"/>
                  </w:pict>
                </mc:Fallback>
              </mc:AlternateContent>
            </w:r>
          </w:p>
          <w:p w:rsidR="00815110" w:rsidRDefault="00435FC6" w:rsidP="00435FC6">
            <w:pPr>
              <w:ind w:left="-108"/>
              <w:jc w:val="both"/>
              <w:rPr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                          -- </w:t>
            </w:r>
            <w:r w:rsidRPr="00D8073C">
              <w:t xml:space="preserve">граница </w:t>
            </w:r>
            <w:r w:rsidRPr="00D8073C">
              <w:rPr>
                <w:color w:val="000000"/>
              </w:rPr>
              <w:t xml:space="preserve">земельного участка, внесенного в ЕГРН, в отношении которого </w:t>
            </w:r>
          </w:p>
          <w:p w:rsidR="00815110" w:rsidRDefault="00815110" w:rsidP="00435FC6">
            <w:pPr>
              <w:ind w:left="-108"/>
              <w:jc w:val="both"/>
              <w:rPr>
                <w:color w:val="000000"/>
              </w:rPr>
            </w:pPr>
            <w:bookmarkStart w:id="0" w:name="_GoBack"/>
            <w:bookmarkEnd w:id="0"/>
          </w:p>
          <w:p w:rsidR="00435FC6" w:rsidRDefault="00435FC6" w:rsidP="00435FC6">
            <w:pPr>
              <w:ind w:left="-108"/>
              <w:jc w:val="both"/>
              <w:rPr>
                <w:color w:val="000000"/>
              </w:rPr>
            </w:pPr>
            <w:r w:rsidRPr="00D8073C">
              <w:rPr>
                <w:color w:val="000000"/>
              </w:rPr>
              <w:t>испрашивается  сервитут</w:t>
            </w:r>
          </w:p>
          <w:p w:rsidR="00435FC6" w:rsidRPr="00FC0A14" w:rsidRDefault="00435FC6" w:rsidP="00435FC6">
            <w:pPr>
              <w:ind w:left="-108"/>
              <w:jc w:val="both"/>
              <w:rPr>
                <w:color w:val="000000"/>
              </w:rPr>
            </w:pPr>
          </w:p>
          <w:p w:rsidR="00435FC6" w:rsidRDefault="00435FC6" w:rsidP="00435FC6">
            <w:r>
              <w:t xml:space="preserve">         </w:t>
            </w:r>
            <w:r w:rsidR="006F673B">
              <w:t>38:06:000000:3836</w:t>
            </w:r>
            <w:r w:rsidRPr="00FC0A14">
              <w:t xml:space="preserve"> </w:t>
            </w:r>
            <w:r>
              <w:t>– кадастровый номер земельного участка</w:t>
            </w:r>
          </w:p>
          <w:p w:rsidR="00435FC6" w:rsidRDefault="009C7C53" w:rsidP="00435FC6">
            <w:r>
              <w:t xml:space="preserve">         </w:t>
            </w:r>
          </w:p>
          <w:p w:rsidR="00435FC6" w:rsidRPr="00EE3D39" w:rsidRDefault="00237566" w:rsidP="00435FC6"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83185</wp:posOffset>
                      </wp:positionV>
                      <wp:extent cx="45085" cy="48895"/>
                      <wp:effectExtent l="12700" t="6985" r="8890" b="10795"/>
                      <wp:wrapNone/>
                      <wp:docPr id="1" name="Oval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8" o:spid="_x0000_s1026" style="position:absolute;margin-left:34.75pt;margin-top:6.55pt;width:3.55pt;height:3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" fillcolor="black"/>
                  </w:pict>
                </mc:Fallback>
              </mc:AlternateContent>
            </w:r>
            <w:r w:rsidR="00435FC6">
              <w:t xml:space="preserve">              </w:t>
            </w:r>
            <w:r w:rsidR="00435FC6" w:rsidRPr="00EE3D39">
              <w:rPr>
                <w:sz w:val="22"/>
                <w:szCs w:val="22"/>
              </w:rPr>
              <w:t>н</w:t>
            </w:r>
            <w:proofErr w:type="gramStart"/>
            <w:r w:rsidR="00435FC6" w:rsidRPr="00EE3D39">
              <w:rPr>
                <w:sz w:val="22"/>
                <w:szCs w:val="22"/>
              </w:rPr>
              <w:t>1</w:t>
            </w:r>
            <w:proofErr w:type="gramEnd"/>
            <w:r w:rsidR="00435FC6">
              <w:rPr>
                <w:b/>
                <w:sz w:val="20"/>
                <w:szCs w:val="20"/>
              </w:rPr>
              <w:t xml:space="preserve">   --  </w:t>
            </w:r>
            <w:r w:rsidR="00435FC6" w:rsidRPr="00D8073C">
              <w:t>обозначение характерных точек публичного сервитута</w:t>
            </w:r>
          </w:p>
          <w:p w:rsidR="008A19AA" w:rsidRPr="004C2A63" w:rsidRDefault="008A19AA" w:rsidP="009C7C53">
            <w:pPr>
              <w:jc w:val="center"/>
            </w:pPr>
          </w:p>
        </w:tc>
      </w:tr>
    </w:tbl>
    <w:p w:rsidR="009C7C53" w:rsidRDefault="006D3FDD" w:rsidP="009C7C53">
      <w:r>
        <w:lastRenderedPageBreak/>
        <w:t xml:space="preserve"> </w:t>
      </w:r>
    </w:p>
    <w:p w:rsidR="009C7C53" w:rsidRDefault="009C7C53" w:rsidP="009C7C53"/>
    <w:p w:rsidR="009C7C53" w:rsidRPr="00A118A7" w:rsidRDefault="009C7C53" w:rsidP="006D3FDD">
      <w:pPr>
        <w:ind w:right="-830"/>
        <w:rPr>
          <w:sz w:val="8"/>
          <w:szCs w:val="8"/>
        </w:rPr>
      </w:pPr>
      <w:r>
        <w:t>Заместитель  Мэра района</w:t>
      </w:r>
      <w:r>
        <w:tab/>
        <w:t xml:space="preserve">                                                                                        </w:t>
      </w:r>
      <w:r w:rsidR="006D3FDD">
        <w:t xml:space="preserve">              </w:t>
      </w:r>
      <w:r>
        <w:t>И.Б. Кузнецов</w:t>
      </w:r>
    </w:p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8125AC">
      <w:footerReference w:type="even" r:id="rId18"/>
      <w:footerReference w:type="default" r:id="rId19"/>
      <w:pgSz w:w="11907" w:h="16839" w:code="9"/>
      <w:pgMar w:top="567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EF4" w:rsidRDefault="00AB1EF4">
      <w:r>
        <w:separator/>
      </w:r>
    </w:p>
  </w:endnote>
  <w:endnote w:type="continuationSeparator" w:id="0">
    <w:p w:rsidR="00AB1EF4" w:rsidRDefault="00AB1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226" w:rsidRDefault="008F3226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F3226" w:rsidRDefault="008F3226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226" w:rsidRDefault="008F3226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EF4" w:rsidRDefault="00AB1EF4">
      <w:r>
        <w:separator/>
      </w:r>
    </w:p>
  </w:footnote>
  <w:footnote w:type="continuationSeparator" w:id="0">
    <w:p w:rsidR="00AB1EF4" w:rsidRDefault="00AB1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29B"/>
    <w:rsid w:val="00042F3B"/>
    <w:rsid w:val="0007437B"/>
    <w:rsid w:val="00097B99"/>
    <w:rsid w:val="000C1836"/>
    <w:rsid w:val="000C6E39"/>
    <w:rsid w:val="000C78CC"/>
    <w:rsid w:val="000D3E46"/>
    <w:rsid w:val="000D59F8"/>
    <w:rsid w:val="000E0AF3"/>
    <w:rsid w:val="000E54D2"/>
    <w:rsid w:val="000E56A9"/>
    <w:rsid w:val="000E6177"/>
    <w:rsid w:val="001200D0"/>
    <w:rsid w:val="00122D6B"/>
    <w:rsid w:val="001556B0"/>
    <w:rsid w:val="00156A20"/>
    <w:rsid w:val="00170DEB"/>
    <w:rsid w:val="0018052D"/>
    <w:rsid w:val="001A6411"/>
    <w:rsid w:val="001A7A22"/>
    <w:rsid w:val="001C3AD5"/>
    <w:rsid w:val="001C6FA3"/>
    <w:rsid w:val="001D1BAD"/>
    <w:rsid w:val="001E3EBA"/>
    <w:rsid w:val="00202AB9"/>
    <w:rsid w:val="00235B59"/>
    <w:rsid w:val="00237566"/>
    <w:rsid w:val="00256C72"/>
    <w:rsid w:val="002772FC"/>
    <w:rsid w:val="00281DA4"/>
    <w:rsid w:val="002C09BF"/>
    <w:rsid w:val="002C7839"/>
    <w:rsid w:val="002E3FCA"/>
    <w:rsid w:val="002E69BF"/>
    <w:rsid w:val="003129C3"/>
    <w:rsid w:val="00335943"/>
    <w:rsid w:val="00335B15"/>
    <w:rsid w:val="00344870"/>
    <w:rsid w:val="003549A0"/>
    <w:rsid w:val="00380A3F"/>
    <w:rsid w:val="0038624B"/>
    <w:rsid w:val="003A159D"/>
    <w:rsid w:val="003B64C8"/>
    <w:rsid w:val="003C627B"/>
    <w:rsid w:val="003F3DBA"/>
    <w:rsid w:val="003F529B"/>
    <w:rsid w:val="003F7F20"/>
    <w:rsid w:val="0040456D"/>
    <w:rsid w:val="004179A5"/>
    <w:rsid w:val="00432044"/>
    <w:rsid w:val="00435FC6"/>
    <w:rsid w:val="00443A6D"/>
    <w:rsid w:val="004951A1"/>
    <w:rsid w:val="004C2A63"/>
    <w:rsid w:val="0052778D"/>
    <w:rsid w:val="0054169C"/>
    <w:rsid w:val="005637F9"/>
    <w:rsid w:val="00563CC4"/>
    <w:rsid w:val="005720FF"/>
    <w:rsid w:val="00576B2C"/>
    <w:rsid w:val="00583DAE"/>
    <w:rsid w:val="00596163"/>
    <w:rsid w:val="005B4876"/>
    <w:rsid w:val="005B77DD"/>
    <w:rsid w:val="005D6991"/>
    <w:rsid w:val="00606548"/>
    <w:rsid w:val="006151C2"/>
    <w:rsid w:val="006463A8"/>
    <w:rsid w:val="00664AEE"/>
    <w:rsid w:val="006731FF"/>
    <w:rsid w:val="00693753"/>
    <w:rsid w:val="006A0AC3"/>
    <w:rsid w:val="006A16E6"/>
    <w:rsid w:val="006A750A"/>
    <w:rsid w:val="006B7EAA"/>
    <w:rsid w:val="006C1AA7"/>
    <w:rsid w:val="006D3FDD"/>
    <w:rsid w:val="006F673B"/>
    <w:rsid w:val="0070106D"/>
    <w:rsid w:val="0071241E"/>
    <w:rsid w:val="00724B44"/>
    <w:rsid w:val="00732DEE"/>
    <w:rsid w:val="007915B4"/>
    <w:rsid w:val="007B1A3F"/>
    <w:rsid w:val="007B21FA"/>
    <w:rsid w:val="007D4C30"/>
    <w:rsid w:val="007E1B10"/>
    <w:rsid w:val="008125AC"/>
    <w:rsid w:val="00815110"/>
    <w:rsid w:val="00835B1C"/>
    <w:rsid w:val="00836A1B"/>
    <w:rsid w:val="00852AC3"/>
    <w:rsid w:val="008A19AA"/>
    <w:rsid w:val="008B4695"/>
    <w:rsid w:val="008D51C3"/>
    <w:rsid w:val="008F3226"/>
    <w:rsid w:val="00912984"/>
    <w:rsid w:val="00914FCC"/>
    <w:rsid w:val="00920541"/>
    <w:rsid w:val="00926792"/>
    <w:rsid w:val="009543C0"/>
    <w:rsid w:val="009922D3"/>
    <w:rsid w:val="0099366D"/>
    <w:rsid w:val="009A0C27"/>
    <w:rsid w:val="009A2BED"/>
    <w:rsid w:val="009C7C53"/>
    <w:rsid w:val="009E4B76"/>
    <w:rsid w:val="009F3C61"/>
    <w:rsid w:val="00A032C8"/>
    <w:rsid w:val="00A118A7"/>
    <w:rsid w:val="00A5565F"/>
    <w:rsid w:val="00A6292B"/>
    <w:rsid w:val="00AB1EF4"/>
    <w:rsid w:val="00AD0B32"/>
    <w:rsid w:val="00B04E98"/>
    <w:rsid w:val="00B31482"/>
    <w:rsid w:val="00B4125C"/>
    <w:rsid w:val="00B443F2"/>
    <w:rsid w:val="00B517EC"/>
    <w:rsid w:val="00B52667"/>
    <w:rsid w:val="00B5433D"/>
    <w:rsid w:val="00B90700"/>
    <w:rsid w:val="00B953C2"/>
    <w:rsid w:val="00BC234A"/>
    <w:rsid w:val="00BD188A"/>
    <w:rsid w:val="00BE1C64"/>
    <w:rsid w:val="00BF382A"/>
    <w:rsid w:val="00C03AC4"/>
    <w:rsid w:val="00C30323"/>
    <w:rsid w:val="00C54B37"/>
    <w:rsid w:val="00C826C4"/>
    <w:rsid w:val="00C924DD"/>
    <w:rsid w:val="00CB7982"/>
    <w:rsid w:val="00CB7D92"/>
    <w:rsid w:val="00CC4C2B"/>
    <w:rsid w:val="00CF75EF"/>
    <w:rsid w:val="00D00B35"/>
    <w:rsid w:val="00D15297"/>
    <w:rsid w:val="00D31A86"/>
    <w:rsid w:val="00D42EF9"/>
    <w:rsid w:val="00D4425F"/>
    <w:rsid w:val="00D65BF5"/>
    <w:rsid w:val="00DA3B4D"/>
    <w:rsid w:val="00DC3827"/>
    <w:rsid w:val="00DF6A6C"/>
    <w:rsid w:val="00DF7293"/>
    <w:rsid w:val="00E24D8E"/>
    <w:rsid w:val="00E34A2D"/>
    <w:rsid w:val="00E47F16"/>
    <w:rsid w:val="00E55143"/>
    <w:rsid w:val="00E8672D"/>
    <w:rsid w:val="00EB0B42"/>
    <w:rsid w:val="00EE1FBE"/>
    <w:rsid w:val="00EE2C78"/>
    <w:rsid w:val="00F01E8A"/>
    <w:rsid w:val="00F07C00"/>
    <w:rsid w:val="00F24418"/>
    <w:rsid w:val="00F403D5"/>
    <w:rsid w:val="00F5434E"/>
    <w:rsid w:val="00F550FD"/>
    <w:rsid w:val="00F969E1"/>
    <w:rsid w:val="00FC48B8"/>
    <w:rsid w:val="00FD504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1E3E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E3EB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8125AC"/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rsid w:val="008125AC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8125A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1E3E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E3EB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8125AC"/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rsid w:val="008125AC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8125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</TotalTime>
  <Pages>16</Pages>
  <Words>1888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Соколова Надежда Николаевна</cp:lastModifiedBy>
  <cp:revision>3</cp:revision>
  <cp:lastPrinted>2020-04-27T08:47:00Z</cp:lastPrinted>
  <dcterms:created xsi:type="dcterms:W3CDTF">2020-04-27T08:32:00Z</dcterms:created>
  <dcterms:modified xsi:type="dcterms:W3CDTF">2020-04-27T08:49:00Z</dcterms:modified>
</cp:coreProperties>
</file>